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连云港市能源集团香河情缘小区900kW分布式光伏发电采购组件支架辅材项目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公开询价函（三次）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连云港市能源集团香河情缘小区900kW分布式光伏发电采购组件支架辅材项目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5270"/>
        <w:gridCol w:w="975"/>
        <w:gridCol w:w="1050"/>
        <w:gridCol w:w="975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FBA86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F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8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8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桥架带盖板 400X200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7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0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实际长度以现场测量为准。</w:t>
            </w:r>
          </w:p>
          <w:p w14:paraId="4957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热浸锌，30米配一处伸缩节，配不锈钢扎带。</w:t>
            </w:r>
          </w:p>
        </w:tc>
      </w:tr>
      <w:tr w14:paraId="17EE14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8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8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8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桥架带盖板 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4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4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514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3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A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电缆桥架盖板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4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3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2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4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48A5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6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A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电缆桥架盖板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1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7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9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A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46C9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B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1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E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A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E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4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413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3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0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2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400X200 - 200X200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5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4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2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4CD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4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5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4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B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2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6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789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7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D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E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400X200 - 200X200 - 400X200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0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6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A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62D6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6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B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300X200 - 400X200 - 300X200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8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A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A41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斜撑4（双排组件）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U52X41X2，L=1134mm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混凝土屋面组件支架材料，采购，详见图纸，按图纸加工</w:t>
            </w:r>
          </w:p>
        </w:tc>
      </w:tr>
      <w:tr w14:paraId="5D82CA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E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5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斜撑3（双排组件）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F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U52X41X2，L=635mm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1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7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4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02ED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8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1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6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6005-T5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B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0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D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4FC5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3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D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E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6005-T5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9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B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4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E3C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0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0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D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2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F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6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871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A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3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柱间支撑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C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U52X41X2，L=2500mm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7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E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7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888C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4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8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3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U150*56*48*3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A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E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E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2A3D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E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6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6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C49*55*3，L=200mm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1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B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5B05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B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9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9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U52X41X2，L=1158mm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2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2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6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2FF1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B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5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U52X41X2，L=702mm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5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6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C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32342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U52X41X2，L=250mm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0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A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5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E2282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4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E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3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2.5米一根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E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D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9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9B69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3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E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斜梁1（双排组件）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6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U52X41X2，L=3983mm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0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2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6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DBD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4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5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E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M10*70，8.8级热镀锌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9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F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65C5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A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B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D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3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784F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3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C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7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6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C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A35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A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4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9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2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E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C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7D7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0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8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D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5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5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E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CAD2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F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8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8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A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E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5244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C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A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E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边压块M8*45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3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6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C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6BE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2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3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6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中压块M8*45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8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4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6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F9D2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1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0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斜撑1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D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U52*41*2.0，L=1098mm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9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8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1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地面组件支架材料，采购，详见图纸，按图纸加工</w:t>
            </w:r>
          </w:p>
        </w:tc>
      </w:tr>
      <w:tr w14:paraId="2C9B5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2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E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斜撑2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7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U52*41*2.0，L=1483mm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E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2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B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2DA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0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C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5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6005-T5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E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1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9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A905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A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3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D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6005-T5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8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5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F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1BE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C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E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2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7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C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9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A2D2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E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2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柱间支撑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6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U52*41*2.0，L=2500mm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2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5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7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E7C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B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A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A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U150*56*48*3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0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3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B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A6D4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9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7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0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C49*55*3，L=200mm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6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0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83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BABF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5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4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后立柱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4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U52*41*2.0，L=1358mm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8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5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1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88EE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9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A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前立柱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D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U52*41*2.0，L=450mm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1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8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1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A3B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1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9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8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2.5米一根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A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4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3343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8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8C78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A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斜梁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3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U52*41*2.0，L=3983mm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5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7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0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949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8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1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逆变器固定横梁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2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等边角钢∠50x5，L=2150mm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7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C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C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8735D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3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F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B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B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1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0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8E13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F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D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9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M10*70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7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2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C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40ED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F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B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A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D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A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1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05400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8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2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A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3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F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D352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6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9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A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3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3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3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FD6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3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9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0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C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1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C8FB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6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8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B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9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6A2A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5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6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E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边压块M8*45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5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E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64DF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2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C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C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中压块M8*45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7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6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E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2026年07月27日14时30分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221273.00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ABE914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  <w:lang w:eastAsia="zh-CN"/>
        </w:rPr>
        <w:t>，本合同签订生效后，卖方若出具银行开具合同总价20%的履约保函，买方在收到保函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个工作日内向卖方支付合同总价20％的预付款。卖方向买方提供真实、有效、合法的增值税专用发票（税率13%），货物</w:t>
      </w:r>
      <w:r>
        <w:rPr>
          <w:rFonts w:hint="eastAsia" w:ascii="宋体" w:hAnsi="宋体" w:cs="宋体"/>
          <w:sz w:val="24"/>
          <w:lang w:val="en-US" w:eastAsia="zh-CN"/>
        </w:rPr>
        <w:t>经</w:t>
      </w:r>
      <w:r>
        <w:rPr>
          <w:rFonts w:hint="eastAsia" w:ascii="宋体" w:hAnsi="宋体" w:cs="宋体"/>
          <w:sz w:val="24"/>
          <w:lang w:eastAsia="zh-CN"/>
        </w:rPr>
        <w:t>现场经验收合格，付至合同总价款的90%</w:t>
      </w:r>
      <w:r>
        <w:rPr>
          <w:rFonts w:hint="eastAsia" w:ascii="宋体" w:hAnsi="宋体" w:cs="宋体"/>
          <w:sz w:val="24"/>
          <w:lang w:val="en-US" w:eastAsia="zh-CN"/>
        </w:rPr>
        <w:t>后乙方发货</w:t>
      </w:r>
      <w:r>
        <w:rPr>
          <w:rFonts w:hint="eastAsia" w:ascii="宋体" w:hAnsi="宋体" w:cs="宋体"/>
          <w:sz w:val="24"/>
          <w:lang w:eastAsia="zh-CN"/>
        </w:rPr>
        <w:t>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bookmarkStart w:id="5" w:name="_GoBack"/>
      <w:bookmarkEnd w:id="5"/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26535E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    电话：13141508393</w:t>
      </w:r>
    </w:p>
    <w:p w14:paraId="6D4AD0B4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73BB5A68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2026年07月24日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2734871"/>
      <w:bookmarkStart w:id="2" w:name="_Toc60818732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240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09EA40B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274DD4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C699303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53F1F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D15A39"/>
    <w:rsid w:val="0216715F"/>
    <w:rsid w:val="024F2ADA"/>
    <w:rsid w:val="02654CB1"/>
    <w:rsid w:val="02851A13"/>
    <w:rsid w:val="029A5930"/>
    <w:rsid w:val="02AA0BB1"/>
    <w:rsid w:val="030412C4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80A06A7"/>
    <w:rsid w:val="082F0EF0"/>
    <w:rsid w:val="08A45DE0"/>
    <w:rsid w:val="098A1E34"/>
    <w:rsid w:val="09E76BD3"/>
    <w:rsid w:val="0A2E1A6A"/>
    <w:rsid w:val="0AB84753"/>
    <w:rsid w:val="0AC27E69"/>
    <w:rsid w:val="0B5E6AAF"/>
    <w:rsid w:val="0B867A36"/>
    <w:rsid w:val="0CA20839"/>
    <w:rsid w:val="0CFD51A3"/>
    <w:rsid w:val="0D1D7803"/>
    <w:rsid w:val="0D641466"/>
    <w:rsid w:val="0D6F2A61"/>
    <w:rsid w:val="0D785E51"/>
    <w:rsid w:val="0E1B00A5"/>
    <w:rsid w:val="0E4B1F3E"/>
    <w:rsid w:val="0E6A08A6"/>
    <w:rsid w:val="0E993CB5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3A2D14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5D0492"/>
    <w:rsid w:val="12721BFE"/>
    <w:rsid w:val="12960FB7"/>
    <w:rsid w:val="137F5319"/>
    <w:rsid w:val="13B642FE"/>
    <w:rsid w:val="13B87433"/>
    <w:rsid w:val="14057B62"/>
    <w:rsid w:val="14433973"/>
    <w:rsid w:val="1471073F"/>
    <w:rsid w:val="147A2F57"/>
    <w:rsid w:val="148F71C4"/>
    <w:rsid w:val="14C25889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9F551C3"/>
    <w:rsid w:val="1A0863A5"/>
    <w:rsid w:val="1A09570F"/>
    <w:rsid w:val="1A0B4CF3"/>
    <w:rsid w:val="1A2F73AD"/>
    <w:rsid w:val="1A3669F2"/>
    <w:rsid w:val="1AB60E27"/>
    <w:rsid w:val="1AD5694F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694596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480E01"/>
    <w:rsid w:val="208E0508"/>
    <w:rsid w:val="209C2412"/>
    <w:rsid w:val="20A27049"/>
    <w:rsid w:val="20B61DE1"/>
    <w:rsid w:val="2189698D"/>
    <w:rsid w:val="219C68EA"/>
    <w:rsid w:val="21A56596"/>
    <w:rsid w:val="220B3A67"/>
    <w:rsid w:val="22141045"/>
    <w:rsid w:val="22770EBB"/>
    <w:rsid w:val="22877591"/>
    <w:rsid w:val="22D10D3B"/>
    <w:rsid w:val="230B75CD"/>
    <w:rsid w:val="231040B3"/>
    <w:rsid w:val="23104268"/>
    <w:rsid w:val="2374390F"/>
    <w:rsid w:val="237815D1"/>
    <w:rsid w:val="23991505"/>
    <w:rsid w:val="23A53AEE"/>
    <w:rsid w:val="23C07B4A"/>
    <w:rsid w:val="23FE3883"/>
    <w:rsid w:val="2411341A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4A22F7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46253C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C074E"/>
    <w:rsid w:val="302108D5"/>
    <w:rsid w:val="303B4884"/>
    <w:rsid w:val="30807B55"/>
    <w:rsid w:val="30B13AE1"/>
    <w:rsid w:val="30FC39BB"/>
    <w:rsid w:val="310E141D"/>
    <w:rsid w:val="31180264"/>
    <w:rsid w:val="31E85924"/>
    <w:rsid w:val="31FF72AB"/>
    <w:rsid w:val="321A3C3D"/>
    <w:rsid w:val="32455388"/>
    <w:rsid w:val="328F6F97"/>
    <w:rsid w:val="3291456B"/>
    <w:rsid w:val="32920869"/>
    <w:rsid w:val="32C1595D"/>
    <w:rsid w:val="32F52BCB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A14A2"/>
    <w:rsid w:val="37AA6032"/>
    <w:rsid w:val="37CB7AC8"/>
    <w:rsid w:val="38213B10"/>
    <w:rsid w:val="382221C6"/>
    <w:rsid w:val="38697051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5838E3"/>
    <w:rsid w:val="3F636838"/>
    <w:rsid w:val="3F6727CC"/>
    <w:rsid w:val="3FE43E1D"/>
    <w:rsid w:val="3FFD6C8D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C755E8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53DA4"/>
    <w:rsid w:val="46D633A5"/>
    <w:rsid w:val="470A54D5"/>
    <w:rsid w:val="47485D05"/>
    <w:rsid w:val="475136A6"/>
    <w:rsid w:val="477214B2"/>
    <w:rsid w:val="48066B3B"/>
    <w:rsid w:val="482512D8"/>
    <w:rsid w:val="48597611"/>
    <w:rsid w:val="488134C6"/>
    <w:rsid w:val="48D70925"/>
    <w:rsid w:val="49625920"/>
    <w:rsid w:val="498455FF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C94632B"/>
    <w:rsid w:val="4D1E12DE"/>
    <w:rsid w:val="4D8300E7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4FC15B6D"/>
    <w:rsid w:val="50140E89"/>
    <w:rsid w:val="502E5496"/>
    <w:rsid w:val="504E4B13"/>
    <w:rsid w:val="50B8269A"/>
    <w:rsid w:val="50F94100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271AC6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D568BA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0612C3"/>
    <w:rsid w:val="599E1B42"/>
    <w:rsid w:val="59A73A9A"/>
    <w:rsid w:val="5A3663A2"/>
    <w:rsid w:val="5A7259C5"/>
    <w:rsid w:val="5A7659B1"/>
    <w:rsid w:val="5A870E7A"/>
    <w:rsid w:val="5AAA79F7"/>
    <w:rsid w:val="5B0416A8"/>
    <w:rsid w:val="5C5E240A"/>
    <w:rsid w:val="5C5F030B"/>
    <w:rsid w:val="5CEC11A4"/>
    <w:rsid w:val="5D1B2689"/>
    <w:rsid w:val="5D4810F0"/>
    <w:rsid w:val="5F21703B"/>
    <w:rsid w:val="5F514439"/>
    <w:rsid w:val="5F824661"/>
    <w:rsid w:val="5FF80052"/>
    <w:rsid w:val="60171399"/>
    <w:rsid w:val="60947169"/>
    <w:rsid w:val="60AC0C42"/>
    <w:rsid w:val="61651638"/>
    <w:rsid w:val="61A20F78"/>
    <w:rsid w:val="61BF71F4"/>
    <w:rsid w:val="61D54F1C"/>
    <w:rsid w:val="624707C3"/>
    <w:rsid w:val="62F54CD7"/>
    <w:rsid w:val="63033938"/>
    <w:rsid w:val="63355F2E"/>
    <w:rsid w:val="63917746"/>
    <w:rsid w:val="63EC4B1D"/>
    <w:rsid w:val="643F551C"/>
    <w:rsid w:val="645C5725"/>
    <w:rsid w:val="657A6BCB"/>
    <w:rsid w:val="657E406F"/>
    <w:rsid w:val="65953D7B"/>
    <w:rsid w:val="65EF33BE"/>
    <w:rsid w:val="66157FDD"/>
    <w:rsid w:val="668D2D38"/>
    <w:rsid w:val="66A6332B"/>
    <w:rsid w:val="67656D42"/>
    <w:rsid w:val="67662E07"/>
    <w:rsid w:val="677E1D13"/>
    <w:rsid w:val="68253A64"/>
    <w:rsid w:val="68442DFB"/>
    <w:rsid w:val="68F53A74"/>
    <w:rsid w:val="690578B2"/>
    <w:rsid w:val="69177FE8"/>
    <w:rsid w:val="692C3448"/>
    <w:rsid w:val="693E3C75"/>
    <w:rsid w:val="6A5F0ECB"/>
    <w:rsid w:val="6AD432EA"/>
    <w:rsid w:val="6B086362"/>
    <w:rsid w:val="6B692F7A"/>
    <w:rsid w:val="6B777C9B"/>
    <w:rsid w:val="6B7F31B3"/>
    <w:rsid w:val="6BDD55E7"/>
    <w:rsid w:val="6C151A3F"/>
    <w:rsid w:val="6C1A634D"/>
    <w:rsid w:val="6C66353A"/>
    <w:rsid w:val="6CA80668"/>
    <w:rsid w:val="6CB357BE"/>
    <w:rsid w:val="6CF1531A"/>
    <w:rsid w:val="6D143C9E"/>
    <w:rsid w:val="6D171304"/>
    <w:rsid w:val="6E070521"/>
    <w:rsid w:val="6E123E67"/>
    <w:rsid w:val="6E5B0FF3"/>
    <w:rsid w:val="6EB43F07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A60683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305A3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D305041"/>
    <w:rsid w:val="7D80702A"/>
    <w:rsid w:val="7E4D4C39"/>
    <w:rsid w:val="7E8A2177"/>
    <w:rsid w:val="7F0219DA"/>
    <w:rsid w:val="7F2E2681"/>
    <w:rsid w:val="7F6E05FC"/>
    <w:rsid w:val="7F8E7948"/>
    <w:rsid w:val="7F995E3F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3778</Words>
  <Characters>4742</Characters>
  <Lines>0</Lines>
  <Paragraphs>0</Paragraphs>
  <TotalTime>0</TotalTime>
  <ScaleCrop>false</ScaleCrop>
  <LinksUpToDate>false</LinksUpToDate>
  <CharactersWithSpaces>5318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2026-02-26T08:11:00Z</cp:lastPrinted>
  <dcterms:modified xsi:type="dcterms:W3CDTF">2026-08-05T04:35:10Z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