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台北供电所备库材料采购配电箱项目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台北供电所备库材料采购配电箱项目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配电箱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1、箱体采用304不锈钢，厚度不小于1.5mm，3C认证，配浪涌保护器，单独计量室（含装表支架及接线段子盒，表不用装)；配备LQZJ4-0.66/0.2S 600/5电流互感器；下进线，一进四出，总空开630A，1只630A漏电断路，((漏电参数：IΔn=100/200/300/500mA 档位可调);2只250A漏电断路器(漏电参数：IΔn=100/200/300/500mA 档位可调);（配电箱尺寸：长600*宽800*高1700mm，最终以订货产品尺寸为准;进线为2根4*240电缆，要确保安装顺利，符合要求,配电箱为户外防雨型式，塑壳断断路器分断能力不得低于50KA。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2、箱体为落地安装，箱门采取接地措施，箱体预留接地铜排，方便进出线电缆接地 配电箱落地安装，箱体要可靠接地。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3、计量仓前后门带封锁扣并可挂锁，后面计量铜排要有绝缘板隔离，下门用箱变锁（可以挂锁）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08月28日14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90E526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若超过甲方预算价，甲方有权做无效标处理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电话：15189032988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26日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2E5E8E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2D43E7B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71900FD"/>
    <w:rsid w:val="080A06A7"/>
    <w:rsid w:val="082F0EF0"/>
    <w:rsid w:val="089A3445"/>
    <w:rsid w:val="08A45DE0"/>
    <w:rsid w:val="098A1E34"/>
    <w:rsid w:val="09E76BD3"/>
    <w:rsid w:val="09F50543"/>
    <w:rsid w:val="0A2E1A6A"/>
    <w:rsid w:val="0AB84753"/>
    <w:rsid w:val="0AC27E69"/>
    <w:rsid w:val="0B5E6AAF"/>
    <w:rsid w:val="0B867A36"/>
    <w:rsid w:val="0C101DEE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1358B"/>
    <w:rsid w:val="10AC2D6C"/>
    <w:rsid w:val="10AE7341"/>
    <w:rsid w:val="10D15292"/>
    <w:rsid w:val="1130123A"/>
    <w:rsid w:val="11990505"/>
    <w:rsid w:val="11AB6E5E"/>
    <w:rsid w:val="11D719B9"/>
    <w:rsid w:val="11DF7CCB"/>
    <w:rsid w:val="121073DE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D83220"/>
    <w:rsid w:val="1A0863A5"/>
    <w:rsid w:val="1A0B4CF3"/>
    <w:rsid w:val="1A2F73AD"/>
    <w:rsid w:val="1AB60E27"/>
    <w:rsid w:val="1B035A89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236A34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9FF645C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3615DE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3C6F86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0FF225E"/>
    <w:rsid w:val="31180264"/>
    <w:rsid w:val="31374F07"/>
    <w:rsid w:val="31E85924"/>
    <w:rsid w:val="31FF72AB"/>
    <w:rsid w:val="321A3C3D"/>
    <w:rsid w:val="32455388"/>
    <w:rsid w:val="325A3599"/>
    <w:rsid w:val="3291456B"/>
    <w:rsid w:val="32920869"/>
    <w:rsid w:val="331128CC"/>
    <w:rsid w:val="3390201E"/>
    <w:rsid w:val="33AB2DFB"/>
    <w:rsid w:val="33F23CB8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5C2BC6"/>
    <w:rsid w:val="3F636838"/>
    <w:rsid w:val="3F6727CC"/>
    <w:rsid w:val="400144C3"/>
    <w:rsid w:val="40036A20"/>
    <w:rsid w:val="40040099"/>
    <w:rsid w:val="40422911"/>
    <w:rsid w:val="404C3770"/>
    <w:rsid w:val="406A1082"/>
    <w:rsid w:val="41113062"/>
    <w:rsid w:val="41464438"/>
    <w:rsid w:val="41B1246D"/>
    <w:rsid w:val="41BD2505"/>
    <w:rsid w:val="41C31607"/>
    <w:rsid w:val="42140EA8"/>
    <w:rsid w:val="42531CDE"/>
    <w:rsid w:val="42734EFD"/>
    <w:rsid w:val="42984301"/>
    <w:rsid w:val="42C703DC"/>
    <w:rsid w:val="43434285"/>
    <w:rsid w:val="435C6356"/>
    <w:rsid w:val="43654F4B"/>
    <w:rsid w:val="43E3590A"/>
    <w:rsid w:val="44246EDE"/>
    <w:rsid w:val="442A5BD9"/>
    <w:rsid w:val="451F3F2C"/>
    <w:rsid w:val="45280972"/>
    <w:rsid w:val="453254A3"/>
    <w:rsid w:val="454F583B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A585215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1179D"/>
    <w:rsid w:val="504E4B13"/>
    <w:rsid w:val="50E726BF"/>
    <w:rsid w:val="50F94100"/>
    <w:rsid w:val="51C86CE9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86ADC"/>
    <w:rsid w:val="56BF65F2"/>
    <w:rsid w:val="56E46EA3"/>
    <w:rsid w:val="573B6C6D"/>
    <w:rsid w:val="57AF37F8"/>
    <w:rsid w:val="57C67A33"/>
    <w:rsid w:val="58192E60"/>
    <w:rsid w:val="5827645E"/>
    <w:rsid w:val="5886561A"/>
    <w:rsid w:val="58AF117C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DE577B3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CE1C55"/>
    <w:rsid w:val="62F54CD7"/>
    <w:rsid w:val="63321DAF"/>
    <w:rsid w:val="63355F2E"/>
    <w:rsid w:val="63391954"/>
    <w:rsid w:val="63917746"/>
    <w:rsid w:val="63EC4B1D"/>
    <w:rsid w:val="645C5725"/>
    <w:rsid w:val="649E3CEB"/>
    <w:rsid w:val="65306AB5"/>
    <w:rsid w:val="657A6BCB"/>
    <w:rsid w:val="657B278E"/>
    <w:rsid w:val="657E406F"/>
    <w:rsid w:val="65953D7B"/>
    <w:rsid w:val="65A33FC7"/>
    <w:rsid w:val="65A831F2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8F85CF5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A27C02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500040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005500"/>
    <w:rsid w:val="77191E2A"/>
    <w:rsid w:val="775018D4"/>
    <w:rsid w:val="7751222D"/>
    <w:rsid w:val="775532E0"/>
    <w:rsid w:val="776A38DE"/>
    <w:rsid w:val="780440B7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2907</Words>
  <Characters>3146</Characters>
  <Lines>0</Lines>
  <Paragraphs>0</Paragraphs>
  <TotalTime>2</TotalTime>
  <ScaleCrop>false</ScaleCrop>
  <LinksUpToDate>false</LinksUpToDate>
  <CharactersWithSpaces>3683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2026-08-26T01:04:01Z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