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0B70D3">
      <w:pPr>
        <w:jc w:val="center"/>
        <w:rPr>
          <w:rFonts w:ascii="宋体" w:cs="宋体"/>
          <w:b/>
          <w:sz w:val="24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国信升压站备用电源接入采购电缆项目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公开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5393195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  <w:lang w:eastAsia="zh-CN"/>
        </w:rPr>
        <w:t>国信升压站备用电源接入采购电缆项目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val="en-US" w:eastAsia="zh-CN"/>
        </w:rPr>
        <w:t>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624F01C3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9869" w:type="dxa"/>
        <w:tblInd w:w="-60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9"/>
        <w:gridCol w:w="2033"/>
        <w:gridCol w:w="3795"/>
        <w:gridCol w:w="975"/>
        <w:gridCol w:w="1035"/>
        <w:gridCol w:w="1272"/>
      </w:tblGrid>
      <w:tr w14:paraId="0F7ABFC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673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937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141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03B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6C1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E1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187938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073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722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高压电缆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1CCD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ZC-YJLV22-8.7/15-3*50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E73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53A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</w:t>
            </w:r>
          </w:p>
        </w:tc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2BB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</w:tbl>
    <w:p w14:paraId="4B44D839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780DC4D4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24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4CB3BE1B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68D2AA6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57564C63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10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14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1A2840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2C0AE445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1C0CA7C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54DC3CF4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6FB1466E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10298A2E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为本项目生产制造企业，具有生产制造等相关资格（许可）证书。</w:t>
      </w:r>
    </w:p>
    <w:p w14:paraId="7DDCA0E4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3C926DFB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59A741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64ECC3C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37921C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27260.00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若超过甲方预算价，甲方有权做无效标处理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22C50116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2026年内三个月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3E059E69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07DF45E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2206770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4E0754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5A750A62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53DCB670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</w:t>
      </w:r>
      <w:r>
        <w:rPr>
          <w:rFonts w:hint="eastAsia" w:ascii="宋体" w:hAnsi="宋体" w:cs="宋体"/>
          <w:sz w:val="24"/>
          <w:lang w:val="en-US" w:eastAsia="zh-CN"/>
        </w:rPr>
        <w:t>或承兑</w:t>
      </w:r>
      <w:r>
        <w:rPr>
          <w:rFonts w:hint="eastAsia" w:ascii="宋体" w:hAnsi="宋体" w:cs="宋体"/>
          <w:sz w:val="24"/>
        </w:rPr>
        <w:t>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0E7AA7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4D16CBB9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244C6FA6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询价</w:t>
      </w: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val="en-US" w:eastAsia="zh-CN"/>
        </w:rPr>
        <w:t>高</w:t>
      </w:r>
      <w:r>
        <w:rPr>
          <w:rFonts w:hint="eastAsia" w:ascii="宋体" w:hAnsi="宋体" w:cs="宋体"/>
          <w:sz w:val="24"/>
          <w:lang w:eastAsia="zh-CN"/>
        </w:rPr>
        <w:t>女士</w:t>
      </w:r>
      <w:r>
        <w:rPr>
          <w:rFonts w:ascii="宋体" w:hAnsi="宋体" w:cs="宋体"/>
          <w:sz w:val="24"/>
        </w:rPr>
        <w:t xml:space="preserve">  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19305123006</w:t>
      </w:r>
    </w:p>
    <w:p w14:paraId="31B2CE48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项目联系人：卢先生           电话：18036680851</w:t>
      </w:r>
      <w:bookmarkStart w:id="5" w:name="_GoBack"/>
      <w:bookmarkEnd w:id="5"/>
    </w:p>
    <w:p w14:paraId="646DF6AE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</w:t>
      </w:r>
      <w:r>
        <w:rPr>
          <w:rFonts w:hint="eastAsia" w:ascii="宋体" w:hAnsi="宋体" w:cs="宋体"/>
          <w:sz w:val="24"/>
          <w:lang w:val="en-US" w:eastAsia="zh-CN"/>
        </w:rPr>
        <w:t>市</w:t>
      </w:r>
      <w:r>
        <w:rPr>
          <w:rFonts w:hint="eastAsia" w:ascii="宋体" w:hAnsi="宋体" w:cs="宋体"/>
          <w:sz w:val="24"/>
        </w:rPr>
        <w:t>工业投资集团</w:t>
      </w:r>
      <w:r>
        <w:rPr>
          <w:rFonts w:hint="eastAsia" w:ascii="宋体" w:hAnsi="宋体" w:cs="宋体"/>
          <w:sz w:val="24"/>
          <w:lang w:val="en-US" w:eastAsia="zh-CN"/>
        </w:rPr>
        <w:t>有限公司</w:t>
      </w:r>
      <w:r>
        <w:rPr>
          <w:rFonts w:ascii="宋体" w:hAnsi="宋体" w:cs="宋体"/>
          <w:sz w:val="24"/>
        </w:rPr>
        <w:t xml:space="preserve">                               </w:t>
      </w:r>
    </w:p>
    <w:p w14:paraId="3830062C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26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06BD46A4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7D85E0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2BE147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7CFEF5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1FB4E88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52EB76C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7BC13A8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F73A44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43681CB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2026年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三个月【税收所属日期】）（加盖公章）</w:t>
      </w:r>
    </w:p>
    <w:p w14:paraId="0299CB7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6FA2A75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45856F3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A54C22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8351607">
      <w:pPr>
        <w:rPr>
          <w:rFonts w:hint="eastAsia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509E6F4A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3883BCF2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941860D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DFB20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6B7F2150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019E2C5E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1F27D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76C6869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662BD4B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79CE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65EE7B7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是否响应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F376AC5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7E67F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A1FB8C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66E65B9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1E223AE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794B4BE0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F7D7C11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197F2C1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B8FC04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5C59C2F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23FE5BAD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14D236F9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01BA1B5B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115A7446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288"/>
      <w:bookmarkStart w:id="1" w:name="_Toc61877376"/>
      <w:bookmarkStart w:id="2" w:name="_Toc62734871"/>
      <w:bookmarkStart w:id="3" w:name="_Toc60818732"/>
      <w:bookmarkStart w:id="4" w:name="_Toc6187137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3F82455A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45E7CA01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A40DEC3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4DB333E4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282C82D7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0ADEDB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068E579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17EFA71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89DE20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03F23B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5BFC26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68CDE789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1721F7E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4A02376F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A4757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9E8F9D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52D776D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B0E794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95EDB4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11BEEC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3181F1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FCD11E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7C8E73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649E1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010615F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0659EC4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5E75299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E6E571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881B4C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5DD8CE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E21FC9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E290D0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A2E49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9F649E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70900A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B788FD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4F2B40D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FBF5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595117F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E61488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2D9340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0F759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12C9A26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A50600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230378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7427A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2DF33AD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14D86E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1B42523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488D4B2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A9135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57DAD8AB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2E1F96C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6C231E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0514AF2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73F283A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C1E4DE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5C46FF5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094511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D60055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E2BA75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AD3C4B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A473AC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0FD1D65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FB8643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DD3A10D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8D92FA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28843A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66356D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D0CF0F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0D6486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530AF09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4DADF343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1C1211A5">
      <w:pPr>
        <w:bidi w:val="0"/>
        <w:jc w:val="center"/>
        <w:rPr>
          <w:b/>
          <w:sz w:val="36"/>
        </w:rPr>
      </w:pPr>
    </w:p>
    <w:p w14:paraId="16D01E0F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6C2C52A5">
      <w:pPr>
        <w:bidi w:val="0"/>
        <w:spacing w:line="440" w:lineRule="exact"/>
        <w:ind w:firstLine="610"/>
        <w:rPr>
          <w:sz w:val="24"/>
        </w:rPr>
      </w:pPr>
    </w:p>
    <w:p w14:paraId="41CD3A0C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7903BECD">
      <w:pPr>
        <w:bidi w:val="0"/>
        <w:spacing w:line="440" w:lineRule="exact"/>
        <w:ind w:firstLine="610"/>
        <w:rPr>
          <w:sz w:val="24"/>
        </w:rPr>
      </w:pPr>
    </w:p>
    <w:p w14:paraId="73BF8BC5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55EADB9B">
      <w:pPr>
        <w:bidi w:val="0"/>
        <w:spacing w:line="440" w:lineRule="exact"/>
        <w:ind w:firstLine="610"/>
        <w:rPr>
          <w:sz w:val="24"/>
        </w:rPr>
      </w:pPr>
    </w:p>
    <w:p w14:paraId="5013F9F1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6C5DE05">
      <w:pPr>
        <w:bidi w:val="0"/>
        <w:spacing w:line="440" w:lineRule="exact"/>
        <w:ind w:firstLine="610"/>
        <w:rPr>
          <w:sz w:val="24"/>
        </w:rPr>
      </w:pPr>
    </w:p>
    <w:p w14:paraId="3DC2456C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5C63AF73">
      <w:pPr>
        <w:bidi w:val="0"/>
        <w:spacing w:line="440" w:lineRule="exact"/>
        <w:ind w:firstLine="610"/>
        <w:rPr>
          <w:sz w:val="24"/>
        </w:rPr>
      </w:pPr>
    </w:p>
    <w:p w14:paraId="5A295F6B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6FF361CF">
      <w:pPr>
        <w:bidi w:val="0"/>
        <w:spacing w:line="440" w:lineRule="exact"/>
        <w:ind w:firstLine="610"/>
        <w:rPr>
          <w:sz w:val="24"/>
        </w:rPr>
      </w:pPr>
    </w:p>
    <w:p w14:paraId="043D30DB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F090D5">
      <w:pPr>
        <w:bidi w:val="0"/>
        <w:spacing w:line="440" w:lineRule="exact"/>
        <w:ind w:firstLine="610"/>
        <w:rPr>
          <w:sz w:val="24"/>
        </w:rPr>
      </w:pPr>
    </w:p>
    <w:p w14:paraId="46CBB5A8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2CFC12AD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4ECB4055">
      <w:pPr>
        <w:bidi w:val="0"/>
        <w:spacing w:line="440" w:lineRule="exact"/>
        <w:rPr>
          <w:rFonts w:hint="eastAsia"/>
          <w:sz w:val="24"/>
        </w:rPr>
      </w:pPr>
    </w:p>
    <w:p w14:paraId="4849BE8A">
      <w:pPr>
        <w:bidi w:val="0"/>
        <w:spacing w:line="440" w:lineRule="exact"/>
        <w:rPr>
          <w:rFonts w:hint="eastAsia"/>
          <w:sz w:val="24"/>
        </w:rPr>
      </w:pPr>
    </w:p>
    <w:p w14:paraId="44939002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79C19B94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4A44BEFD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4C44E8EF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27443684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AF0BB91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40A107B6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7351DF7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30F7F817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05B486F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06484905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08BAF6F5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511AA8C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7E615B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3C09CB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EFC53F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5088D18C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9A61E45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45BECC3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EE88D3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3877B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DF32B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2D595B15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114E2F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14D85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59A10CC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71F3490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633469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03AC085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D4970F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6FE83E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FE9FD6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72B5E3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2A1194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DC757E3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6F0EDFA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6D1EFFDD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7334B6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202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6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年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三个月【税收所属日期】）（加盖公章）</w:t>
      </w:r>
    </w:p>
    <w:p w14:paraId="1EAF725B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23FA955D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0D9D245D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drawing>
          <wp:inline distT="0" distB="0" distL="114300" distR="114300">
            <wp:extent cx="5267325" cy="3710940"/>
            <wp:effectExtent l="0" t="0" r="9525" b="3810"/>
            <wp:docPr id="4" name="图片 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71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715D2E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drawing>
          <wp:inline distT="0" distB="0" distL="114300" distR="114300">
            <wp:extent cx="5269865" cy="3703320"/>
            <wp:effectExtent l="0" t="0" r="6985" b="11430"/>
            <wp:docPr id="5" name="图片 5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70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84985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drawing>
          <wp:inline distT="0" distB="0" distL="114300" distR="114300">
            <wp:extent cx="5267960" cy="3481705"/>
            <wp:effectExtent l="0" t="0" r="8890" b="4445"/>
            <wp:docPr id="6" name="图片 6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481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F214FF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4AE83C5D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AC04391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97FC13E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1E7A7E9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5CFD5017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769FFD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467520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18DAED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55BCFD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5D74FB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0C2BEF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13E332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44D7B4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是否响应</w:t>
      </w:r>
      <w:r>
        <w:rPr>
          <w:rFonts w:hint="eastAsia" w:asciiTheme="minorEastAsia" w:hAnsiTheme="minorEastAsia" w:eastAsiaTheme="minorEastAsia"/>
          <w:sz w:val="24"/>
          <w:szCs w:val="24"/>
        </w:rPr>
        <w:t>本项目完成期限/交货期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A0667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0E86EC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1F147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1E9AA9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7FD00F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432EE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DB21F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600261AE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4E9A58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35ED8942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273589C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5EFFDF19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12EC5C0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70628575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D3700CB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6363D70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570C8C19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3B5C8549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8A3E1D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35ED8A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888210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72140D2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70B5816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E180E4C">
      <w:pPr>
        <w:spacing w:line="360" w:lineRule="auto"/>
        <w:ind w:right="560"/>
        <w:jc w:val="both"/>
        <w:rPr>
          <w:rFonts w:hint="default" w:ascii="宋体" w:hAnsi="宋体" w:eastAsia="宋体" w:cs="宋体"/>
          <w:sz w:val="24"/>
          <w:lang w:val="en-US" w:eastAsia="zh-CN"/>
        </w:rPr>
      </w:pPr>
    </w:p>
    <w:p w14:paraId="396E12D4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5Nzg0ZDZjYzE4Mzk0ODZmNTk1YjgxNDIyN2E3YWU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960F1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685A04"/>
    <w:rsid w:val="017B7BCF"/>
    <w:rsid w:val="01897A84"/>
    <w:rsid w:val="025E3202"/>
    <w:rsid w:val="02654CB1"/>
    <w:rsid w:val="02714EFC"/>
    <w:rsid w:val="02AA0BB1"/>
    <w:rsid w:val="02D512B8"/>
    <w:rsid w:val="03D625F8"/>
    <w:rsid w:val="04964401"/>
    <w:rsid w:val="04DE7BED"/>
    <w:rsid w:val="05706FE5"/>
    <w:rsid w:val="05943FC9"/>
    <w:rsid w:val="080A06A7"/>
    <w:rsid w:val="08387E2F"/>
    <w:rsid w:val="085261C2"/>
    <w:rsid w:val="0A1C2FDD"/>
    <w:rsid w:val="0CCD4CCD"/>
    <w:rsid w:val="0D785E51"/>
    <w:rsid w:val="0E6A08A6"/>
    <w:rsid w:val="0E993CB5"/>
    <w:rsid w:val="0F5436F7"/>
    <w:rsid w:val="0FB232A2"/>
    <w:rsid w:val="103528C7"/>
    <w:rsid w:val="10685553"/>
    <w:rsid w:val="107D77B2"/>
    <w:rsid w:val="1095405D"/>
    <w:rsid w:val="10B2695F"/>
    <w:rsid w:val="111B02EE"/>
    <w:rsid w:val="1130123A"/>
    <w:rsid w:val="113B6170"/>
    <w:rsid w:val="11990505"/>
    <w:rsid w:val="11A025A1"/>
    <w:rsid w:val="11D719B9"/>
    <w:rsid w:val="12377C75"/>
    <w:rsid w:val="12960FB7"/>
    <w:rsid w:val="13333AF7"/>
    <w:rsid w:val="13764FA5"/>
    <w:rsid w:val="137F5319"/>
    <w:rsid w:val="13B642FE"/>
    <w:rsid w:val="14057B62"/>
    <w:rsid w:val="14415871"/>
    <w:rsid w:val="145E07DC"/>
    <w:rsid w:val="1564315E"/>
    <w:rsid w:val="156863F4"/>
    <w:rsid w:val="158C1F5E"/>
    <w:rsid w:val="15AC5850"/>
    <w:rsid w:val="16BD7DED"/>
    <w:rsid w:val="16FE2D66"/>
    <w:rsid w:val="177F36E7"/>
    <w:rsid w:val="178640CA"/>
    <w:rsid w:val="17C9440E"/>
    <w:rsid w:val="1840688C"/>
    <w:rsid w:val="189D5A8C"/>
    <w:rsid w:val="18FB23C1"/>
    <w:rsid w:val="1A0863A5"/>
    <w:rsid w:val="1B523C11"/>
    <w:rsid w:val="1B9E1559"/>
    <w:rsid w:val="1C1B6E54"/>
    <w:rsid w:val="1C5D5B32"/>
    <w:rsid w:val="1CF44F60"/>
    <w:rsid w:val="1D0763FE"/>
    <w:rsid w:val="1D4B1478"/>
    <w:rsid w:val="1DBB1976"/>
    <w:rsid w:val="1DCF3863"/>
    <w:rsid w:val="1DF56DD3"/>
    <w:rsid w:val="1E127068"/>
    <w:rsid w:val="1F1979A7"/>
    <w:rsid w:val="1F8A6A8E"/>
    <w:rsid w:val="20006A22"/>
    <w:rsid w:val="209C2412"/>
    <w:rsid w:val="215E49C8"/>
    <w:rsid w:val="220B3A67"/>
    <w:rsid w:val="22770EBB"/>
    <w:rsid w:val="22877591"/>
    <w:rsid w:val="22D10D3B"/>
    <w:rsid w:val="23C07B4A"/>
    <w:rsid w:val="249D7540"/>
    <w:rsid w:val="24B66833"/>
    <w:rsid w:val="25710060"/>
    <w:rsid w:val="258668B7"/>
    <w:rsid w:val="258D6F73"/>
    <w:rsid w:val="25EC5175"/>
    <w:rsid w:val="261E1082"/>
    <w:rsid w:val="27743463"/>
    <w:rsid w:val="27D75F18"/>
    <w:rsid w:val="28CD567C"/>
    <w:rsid w:val="2986670D"/>
    <w:rsid w:val="2A19588C"/>
    <w:rsid w:val="2AC57F99"/>
    <w:rsid w:val="2B430C27"/>
    <w:rsid w:val="2B8C6026"/>
    <w:rsid w:val="2BE11E94"/>
    <w:rsid w:val="2BE3444E"/>
    <w:rsid w:val="2C582C57"/>
    <w:rsid w:val="2C751A6A"/>
    <w:rsid w:val="2CA363A8"/>
    <w:rsid w:val="2CB247E9"/>
    <w:rsid w:val="2D2222DE"/>
    <w:rsid w:val="2D670841"/>
    <w:rsid w:val="2E211D08"/>
    <w:rsid w:val="2F414F6C"/>
    <w:rsid w:val="302108D5"/>
    <w:rsid w:val="311434E3"/>
    <w:rsid w:val="31180264"/>
    <w:rsid w:val="31524DC0"/>
    <w:rsid w:val="319F5B15"/>
    <w:rsid w:val="31AA5E91"/>
    <w:rsid w:val="31AC0983"/>
    <w:rsid w:val="321A3C3D"/>
    <w:rsid w:val="32CA196C"/>
    <w:rsid w:val="331128CC"/>
    <w:rsid w:val="33AB2DFB"/>
    <w:rsid w:val="33E11ACF"/>
    <w:rsid w:val="34955F06"/>
    <w:rsid w:val="349B25B3"/>
    <w:rsid w:val="34D85BB4"/>
    <w:rsid w:val="34EB4A02"/>
    <w:rsid w:val="361B6516"/>
    <w:rsid w:val="364775CA"/>
    <w:rsid w:val="36E55D90"/>
    <w:rsid w:val="376322BC"/>
    <w:rsid w:val="38213B10"/>
    <w:rsid w:val="39993E40"/>
    <w:rsid w:val="3A2E0B3D"/>
    <w:rsid w:val="3A5032E7"/>
    <w:rsid w:val="3A6A792B"/>
    <w:rsid w:val="3A7536BE"/>
    <w:rsid w:val="3AA21814"/>
    <w:rsid w:val="3AAB5061"/>
    <w:rsid w:val="3B5D4A7E"/>
    <w:rsid w:val="3BC75965"/>
    <w:rsid w:val="3BC80761"/>
    <w:rsid w:val="3CFC70CA"/>
    <w:rsid w:val="3E500D27"/>
    <w:rsid w:val="3E6C5BAD"/>
    <w:rsid w:val="3E9A2461"/>
    <w:rsid w:val="3EDC73DD"/>
    <w:rsid w:val="400144C3"/>
    <w:rsid w:val="40036A20"/>
    <w:rsid w:val="40550870"/>
    <w:rsid w:val="40A61DAD"/>
    <w:rsid w:val="413D6362"/>
    <w:rsid w:val="41656898"/>
    <w:rsid w:val="41BD2505"/>
    <w:rsid w:val="42140EA8"/>
    <w:rsid w:val="423F5F68"/>
    <w:rsid w:val="42734EFD"/>
    <w:rsid w:val="43087E22"/>
    <w:rsid w:val="435C6356"/>
    <w:rsid w:val="439D0A4E"/>
    <w:rsid w:val="43B65C0B"/>
    <w:rsid w:val="43F80E4F"/>
    <w:rsid w:val="44197A26"/>
    <w:rsid w:val="44D849B1"/>
    <w:rsid w:val="451F3F2C"/>
    <w:rsid w:val="453254A3"/>
    <w:rsid w:val="45AE2934"/>
    <w:rsid w:val="46D633A5"/>
    <w:rsid w:val="477214B2"/>
    <w:rsid w:val="47E63536"/>
    <w:rsid w:val="482512D8"/>
    <w:rsid w:val="486C7A2C"/>
    <w:rsid w:val="486D6292"/>
    <w:rsid w:val="488134C6"/>
    <w:rsid w:val="48C21039"/>
    <w:rsid w:val="49C03205"/>
    <w:rsid w:val="49D75787"/>
    <w:rsid w:val="4A242B72"/>
    <w:rsid w:val="4B2844F3"/>
    <w:rsid w:val="4B2B4CF5"/>
    <w:rsid w:val="4B5F0F48"/>
    <w:rsid w:val="4BD054FB"/>
    <w:rsid w:val="4DA5179B"/>
    <w:rsid w:val="4DD16AAC"/>
    <w:rsid w:val="4E854FF9"/>
    <w:rsid w:val="4EC73635"/>
    <w:rsid w:val="4FDF1D2C"/>
    <w:rsid w:val="50935AFC"/>
    <w:rsid w:val="50A701D5"/>
    <w:rsid w:val="511D4F82"/>
    <w:rsid w:val="51BA6ADB"/>
    <w:rsid w:val="51D72A7B"/>
    <w:rsid w:val="51E34706"/>
    <w:rsid w:val="51F07CC8"/>
    <w:rsid w:val="52900A5A"/>
    <w:rsid w:val="52B458D1"/>
    <w:rsid w:val="52BC6E98"/>
    <w:rsid w:val="534C79D0"/>
    <w:rsid w:val="535541BB"/>
    <w:rsid w:val="53763ACA"/>
    <w:rsid w:val="53E56A1C"/>
    <w:rsid w:val="544678EB"/>
    <w:rsid w:val="54F76591"/>
    <w:rsid w:val="55095A9F"/>
    <w:rsid w:val="551A75C7"/>
    <w:rsid w:val="55BC72BE"/>
    <w:rsid w:val="55E92434"/>
    <w:rsid w:val="56494614"/>
    <w:rsid w:val="56681DAE"/>
    <w:rsid w:val="567F58DD"/>
    <w:rsid w:val="568E3C42"/>
    <w:rsid w:val="56BF65F2"/>
    <w:rsid w:val="573B6C6D"/>
    <w:rsid w:val="57816C09"/>
    <w:rsid w:val="57DA76A1"/>
    <w:rsid w:val="58027680"/>
    <w:rsid w:val="5827645E"/>
    <w:rsid w:val="58C24E44"/>
    <w:rsid w:val="593B388B"/>
    <w:rsid w:val="599E1B42"/>
    <w:rsid w:val="5A7259C5"/>
    <w:rsid w:val="5B0416A8"/>
    <w:rsid w:val="5BF9084D"/>
    <w:rsid w:val="5C5F030B"/>
    <w:rsid w:val="5D4F5A01"/>
    <w:rsid w:val="5E597342"/>
    <w:rsid w:val="5E6336A3"/>
    <w:rsid w:val="5F4568B4"/>
    <w:rsid w:val="5F824661"/>
    <w:rsid w:val="5FF80052"/>
    <w:rsid w:val="6001637D"/>
    <w:rsid w:val="60171399"/>
    <w:rsid w:val="605E2F6E"/>
    <w:rsid w:val="60AC0C42"/>
    <w:rsid w:val="60FE3E6C"/>
    <w:rsid w:val="61651638"/>
    <w:rsid w:val="61680945"/>
    <w:rsid w:val="61A20F78"/>
    <w:rsid w:val="61AD3C17"/>
    <w:rsid w:val="624A590A"/>
    <w:rsid w:val="63917746"/>
    <w:rsid w:val="63DC07E4"/>
    <w:rsid w:val="63EC4B1D"/>
    <w:rsid w:val="64940407"/>
    <w:rsid w:val="64A216CA"/>
    <w:rsid w:val="65FA2A89"/>
    <w:rsid w:val="66A6332B"/>
    <w:rsid w:val="67F623A2"/>
    <w:rsid w:val="68442DFB"/>
    <w:rsid w:val="6AC1283E"/>
    <w:rsid w:val="6AD432EA"/>
    <w:rsid w:val="6BD235EF"/>
    <w:rsid w:val="6C4048A2"/>
    <w:rsid w:val="6C76666D"/>
    <w:rsid w:val="6CA80668"/>
    <w:rsid w:val="6D171304"/>
    <w:rsid w:val="6D5D2F4E"/>
    <w:rsid w:val="6D732A09"/>
    <w:rsid w:val="6E123E67"/>
    <w:rsid w:val="6F417657"/>
    <w:rsid w:val="6FD05675"/>
    <w:rsid w:val="70D6705C"/>
    <w:rsid w:val="71487932"/>
    <w:rsid w:val="71FD4A4D"/>
    <w:rsid w:val="7210077A"/>
    <w:rsid w:val="725256DA"/>
    <w:rsid w:val="72937EBC"/>
    <w:rsid w:val="72AA3904"/>
    <w:rsid w:val="72C3444D"/>
    <w:rsid w:val="72CD6563"/>
    <w:rsid w:val="73092C77"/>
    <w:rsid w:val="73337CF4"/>
    <w:rsid w:val="737A4969"/>
    <w:rsid w:val="74376245"/>
    <w:rsid w:val="748728B0"/>
    <w:rsid w:val="748E209C"/>
    <w:rsid w:val="753B2405"/>
    <w:rsid w:val="75624223"/>
    <w:rsid w:val="76074DF1"/>
    <w:rsid w:val="76135B49"/>
    <w:rsid w:val="76280FE0"/>
    <w:rsid w:val="775018D4"/>
    <w:rsid w:val="78C10876"/>
    <w:rsid w:val="78F72FD8"/>
    <w:rsid w:val="7A2C4A0E"/>
    <w:rsid w:val="7AE5230C"/>
    <w:rsid w:val="7B1B6C2F"/>
    <w:rsid w:val="7B21451B"/>
    <w:rsid w:val="7B381420"/>
    <w:rsid w:val="7B875704"/>
    <w:rsid w:val="7B977B00"/>
    <w:rsid w:val="7BBC0535"/>
    <w:rsid w:val="7CA40BF2"/>
    <w:rsid w:val="7CAF14B1"/>
    <w:rsid w:val="7CB61BD5"/>
    <w:rsid w:val="7CCE6599"/>
    <w:rsid w:val="7EF63F7C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31"/>
    <w:basedOn w:val="8"/>
    <w:qFormat/>
    <w:uiPriority w:val="0"/>
    <w:rPr>
      <w:rFonts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2834</Words>
  <Characters>3080</Characters>
  <Lines>0</Lines>
  <Paragraphs>0</Paragraphs>
  <TotalTime>3</TotalTime>
  <ScaleCrop>false</ScaleCrop>
  <LinksUpToDate>false</LinksUpToDate>
  <CharactersWithSpaces>3575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2026-01-19T09:03:00Z</cp:lastPrinted>
  <dcterms:modified xsi:type="dcterms:W3CDTF">2026-09-08T02:18:30Z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  <property fmtid="{D5CDD505-2E9C-101B-9397-08002B2CF9AE}" pid="4" name="KSOTemplateDocerSaveRecord">
    <vt:lpwstr>eyJoZGlkIjoiZWIxZWZlODNmMTlhZDg1ZmRlZTYzN2NiODU3YzdmNzMiLCJ1c2VySWQiOiIzNDM2MjYwMDUifQ==</vt:lpwstr>
  </property>
</Properties>
</file>